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CCE8E" w14:textId="77777777" w:rsidR="00274B50" w:rsidRDefault="00274B50" w:rsidP="00474486">
      <w:pPr>
        <w:spacing w:after="0"/>
        <w:jc w:val="right"/>
        <w:rPr>
          <w:lang w:val="es-ES"/>
        </w:rPr>
      </w:pPr>
    </w:p>
    <w:p w14:paraId="185A122E" w14:textId="77777777" w:rsidR="00EC10AF" w:rsidRDefault="00EC10AF" w:rsidP="00A066B1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24193BDB" w14:textId="7C8F165E" w:rsidR="00A066B1" w:rsidRPr="00A066B1" w:rsidRDefault="00A066B1" w:rsidP="00A066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6B1">
        <w:rPr>
          <w:rFonts w:ascii="Times New Roman" w:hAnsi="Times New Roman" w:cs="Times New Roman"/>
          <w:sz w:val="24"/>
          <w:szCs w:val="24"/>
          <w:u w:val="single"/>
        </w:rPr>
        <w:t>Ciudad, municipio, estado</w:t>
      </w:r>
      <w:r w:rsidRPr="00A066B1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A066B1">
        <w:rPr>
          <w:rFonts w:ascii="Times New Roman" w:hAnsi="Times New Roman" w:cs="Times New Roman"/>
          <w:sz w:val="24"/>
          <w:szCs w:val="24"/>
        </w:rPr>
        <w:t xml:space="preserve"> de </w:t>
      </w:r>
      <w:r w:rsidRPr="00A066B1">
        <w:rPr>
          <w:rFonts w:ascii="Times New Roman" w:hAnsi="Times New Roman" w:cs="Times New Roman"/>
          <w:sz w:val="24"/>
          <w:szCs w:val="24"/>
          <w:u w:val="single"/>
        </w:rPr>
        <w:t xml:space="preserve">mes </w:t>
      </w:r>
      <w:r w:rsidRPr="00A066B1">
        <w:rPr>
          <w:rFonts w:ascii="Times New Roman" w:hAnsi="Times New Roman" w:cs="Times New Roman"/>
          <w:sz w:val="24"/>
          <w:szCs w:val="24"/>
        </w:rPr>
        <w:t>de 20XX</w:t>
      </w:r>
    </w:p>
    <w:p w14:paraId="3F316FB4" w14:textId="77777777" w:rsidR="00A066B1" w:rsidRDefault="00A066B1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C6705F" w14:textId="77777777" w:rsidR="00EC10AF" w:rsidRDefault="00EC10AF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8A0D7" w14:textId="77777777" w:rsidR="00EC10AF" w:rsidRDefault="00EC10AF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1D1387" w14:textId="75D1B138" w:rsidR="00D4627A" w:rsidRDefault="00A066B1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CARTA DE SOLICITUD DE INGRESO A LA MAESTRÍA EN CIENCIAS EN MANEJO SUSTENTABLE DE RECURSOS NATURALES </w:t>
      </w:r>
    </w:p>
    <w:p w14:paraId="5B37595F" w14:textId="756C7769" w:rsidR="00A066B1" w:rsidRDefault="00A066B1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2DF88B" w14:textId="47A4E102" w:rsidR="00A066B1" w:rsidRDefault="00A066B1" w:rsidP="00D46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58F4E0" w14:textId="5E24F2E2" w:rsidR="00A066B1" w:rsidRDefault="00A066B1" w:rsidP="00A066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esta sección usted debe redactar un escrito donde manifieste sus intensiones para ingresar a la maestría en ciencias en manejo sustentable de recursos naturales</w:t>
      </w:r>
      <w:r w:rsidR="004366C9">
        <w:rPr>
          <w:rFonts w:ascii="Times New Roman" w:hAnsi="Times New Roman" w:cs="Times New Roman"/>
          <w:sz w:val="24"/>
          <w:szCs w:val="24"/>
        </w:rPr>
        <w:t xml:space="preserve">, el área en que desea formarse y sus intereses de investigación. Deberá: </w:t>
      </w:r>
    </w:p>
    <w:p w14:paraId="4A86BC2A" w14:textId="2DED7EF6" w:rsidR="004366C9" w:rsidRDefault="004366C9" w:rsidP="00A066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CA89DF" w14:textId="7E1DBBBB" w:rsidR="004366C9" w:rsidRPr="004366C9" w:rsidRDefault="004366C9" w:rsidP="004366C9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66C9">
        <w:rPr>
          <w:rFonts w:ascii="Times New Roman" w:hAnsi="Times New Roman" w:cs="Times New Roman"/>
          <w:sz w:val="24"/>
          <w:szCs w:val="24"/>
        </w:rPr>
        <w:t xml:space="preserve">Exponer cómo este interés se vincula con su experiencia profesional y cómo le ayudará a cumplir con sus expectativas académicas y profesionales; </w:t>
      </w:r>
    </w:p>
    <w:p w14:paraId="549797EB" w14:textId="77777777" w:rsidR="004366C9" w:rsidRPr="004366C9" w:rsidRDefault="004366C9" w:rsidP="004366C9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66C9">
        <w:rPr>
          <w:rFonts w:ascii="Times New Roman" w:hAnsi="Times New Roman" w:cs="Times New Roman"/>
          <w:sz w:val="24"/>
          <w:szCs w:val="24"/>
        </w:rPr>
        <w:t>Plantear las habilidades, herramientas y conocimientos que espera adquirir al incorporarse a esta Maestría;</w:t>
      </w:r>
    </w:p>
    <w:p w14:paraId="707EFD1A" w14:textId="77777777" w:rsidR="004366C9" w:rsidRPr="004366C9" w:rsidRDefault="004366C9" w:rsidP="004366C9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66C9">
        <w:rPr>
          <w:rFonts w:ascii="Times New Roman" w:hAnsi="Times New Roman" w:cs="Times New Roman"/>
          <w:sz w:val="24"/>
          <w:szCs w:val="24"/>
        </w:rPr>
        <w:t xml:space="preserve">Explicar por qué es la mejor opción para cumplir con sus intereses académicoprofesionales; </w:t>
      </w:r>
    </w:p>
    <w:p w14:paraId="0B2C65D5" w14:textId="1FBB4C43" w:rsidR="004366C9" w:rsidRDefault="004366C9" w:rsidP="004366C9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66C9">
        <w:rPr>
          <w:rFonts w:ascii="Times New Roman" w:hAnsi="Times New Roman" w:cs="Times New Roman"/>
          <w:sz w:val="24"/>
          <w:szCs w:val="24"/>
        </w:rPr>
        <w:t>Asentar su compromiso de dedicar tiempo completo a las actividades contempladas dentro del plan de estudios hasta la obtención del grado.</w:t>
      </w:r>
    </w:p>
    <w:p w14:paraId="6F697709" w14:textId="429D5BEB" w:rsidR="004366C9" w:rsidRDefault="004366C9" w:rsidP="004366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C2708" w14:textId="0A906D60" w:rsidR="004366C9" w:rsidRPr="004366C9" w:rsidRDefault="004366C9" w:rsidP="004366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comité académicos</w:t>
      </w:r>
      <w:r w:rsidR="00EC10AF">
        <w:rPr>
          <w:rFonts w:ascii="Times New Roman" w:hAnsi="Times New Roman" w:cs="Times New Roman"/>
          <w:sz w:val="24"/>
          <w:szCs w:val="24"/>
        </w:rPr>
        <w:t xml:space="preserve"> de la maestría en ciencias en manejo sustentable de recursos naturales </w:t>
      </w:r>
      <w:r>
        <w:rPr>
          <w:rFonts w:ascii="Times New Roman" w:hAnsi="Times New Roman" w:cs="Times New Roman"/>
          <w:sz w:val="24"/>
          <w:szCs w:val="24"/>
        </w:rPr>
        <w:t>evaluará la coherencia y claridad del documento</w:t>
      </w:r>
      <w:r w:rsidR="00EC10AF">
        <w:rPr>
          <w:rFonts w:ascii="Times New Roman" w:hAnsi="Times New Roman" w:cs="Times New Roman"/>
          <w:sz w:val="24"/>
          <w:szCs w:val="24"/>
        </w:rPr>
        <w:t xml:space="preserve">, no debe exceder de una cuartilla. </w:t>
      </w:r>
    </w:p>
    <w:sectPr w:rsidR="004366C9" w:rsidRPr="004366C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AB04" w14:textId="77777777" w:rsidR="00C255B6" w:rsidRDefault="00C255B6" w:rsidP="006B798E">
      <w:pPr>
        <w:spacing w:after="0" w:line="240" w:lineRule="auto"/>
      </w:pPr>
      <w:r>
        <w:separator/>
      </w:r>
    </w:p>
  </w:endnote>
  <w:endnote w:type="continuationSeparator" w:id="0">
    <w:p w14:paraId="03C78F09" w14:textId="77777777" w:rsidR="00C255B6" w:rsidRDefault="00C255B6" w:rsidP="006B7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78ED3" w14:textId="77777777" w:rsidR="006B798E" w:rsidRDefault="006B798E" w:rsidP="006B798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597D7731" wp14:editId="3D527841">
          <wp:simplePos x="0" y="0"/>
          <wp:positionH relativeFrom="column">
            <wp:posOffset>106680</wp:posOffset>
          </wp:positionH>
          <wp:positionV relativeFrom="paragraph">
            <wp:posOffset>-58420</wp:posOffset>
          </wp:positionV>
          <wp:extent cx="1775460" cy="17754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775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070" w:type="dxa"/>
      <w:tblInd w:w="-5" w:type="dxa"/>
      <w:tblLayout w:type="fixed"/>
      <w:tblLook w:val="0400" w:firstRow="0" w:lastRow="0" w:firstColumn="0" w:lastColumn="0" w:noHBand="0" w:noVBand="1"/>
    </w:tblPr>
    <w:tblGrid>
      <w:gridCol w:w="5959"/>
      <w:gridCol w:w="4111"/>
    </w:tblGrid>
    <w:tr w:rsidR="006B798E" w14:paraId="1D9FBDB8" w14:textId="77777777" w:rsidTr="00A73695">
      <w:tc>
        <w:tcPr>
          <w:tcW w:w="5959" w:type="dxa"/>
          <w:shd w:val="clear" w:color="auto" w:fill="auto"/>
          <w:vAlign w:val="center"/>
        </w:tcPr>
        <w:p w14:paraId="6B2EF2C4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noProof/>
              <w:lang w:val="en-US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8480" behindDoc="0" locked="0" layoutInCell="1" allowOverlap="1" wp14:anchorId="1FDC2D35" wp14:editId="5CBF0AB1">
                <wp:simplePos x="0" y="0"/>
                <wp:positionH relativeFrom="column">
                  <wp:posOffset>1612900</wp:posOffset>
                </wp:positionH>
                <wp:positionV relativeFrom="paragraph">
                  <wp:posOffset>87630</wp:posOffset>
                </wp:positionV>
                <wp:extent cx="1610995" cy="1117600"/>
                <wp:effectExtent l="0" t="0" r="0" b="6350"/>
                <wp:wrapNone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46" b="21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995" cy="1117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24394D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5408" behindDoc="1" locked="0" layoutInCell="1" allowOverlap="1" wp14:anchorId="280A0A3C" wp14:editId="243762C9">
                <wp:simplePos x="0" y="0"/>
                <wp:positionH relativeFrom="page">
                  <wp:posOffset>6580505</wp:posOffset>
                </wp:positionH>
                <wp:positionV relativeFrom="page">
                  <wp:posOffset>8473440</wp:posOffset>
                </wp:positionV>
                <wp:extent cx="861060" cy="83820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55B6">
            <w:rPr>
              <w:noProof/>
              <w:lang w:eastAsia="es-MX"/>
            </w:rPr>
            <w:object w:dxaOrig="1440" w:dyaOrig="1440" w14:anchorId="7BD57B5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alt="" style="position:absolute;margin-left:436.15pt;margin-top:667.2pt;width:63.45pt;height:71.6pt;z-index:251664384;mso-wrap-edited:f;mso-width-percent:0;mso-height-percent:0;mso-position-horizontal-relative:text;mso-position-vertical-relative:text;mso-width-percent:0;mso-height-percent:0;mso-width-relative:page;mso-height-relative:page">
                <v:imagedata r:id="rId4" o:title=""/>
              </v:shape>
              <o:OLEObject Type="Embed" ProgID="PBrush" ShapeID="_x0000_s1026" DrawAspect="Content" ObjectID="_1727251406" r:id="rId5"/>
            </w:object>
          </w:r>
          <w:r w:rsidR="00C255B6">
            <w:rPr>
              <w:noProof/>
              <w:lang w:eastAsia="es-MX"/>
            </w:rPr>
            <w:object w:dxaOrig="1440" w:dyaOrig="1440" w14:anchorId="59B765F0">
              <v:shape id="_x0000_s1025" type="#_x0000_t75" alt="" style="position:absolute;margin-left:466.45pt;margin-top:666.85pt;width:63.45pt;height:71.6pt;z-index:251663360;mso-wrap-edited:f;mso-width-percent:0;mso-height-percent:0;mso-position-horizontal-relative:text;mso-position-vertical-relative:text;mso-width-percent:0;mso-height-percent:0;mso-width-relative:page;mso-height-relative:page">
                <v:imagedata r:id="rId4" o:title=""/>
              </v:shape>
              <o:OLEObject Type="Embed" ProgID="PBrush" ShapeID="_x0000_s1025" DrawAspect="Content" ObjectID="_1727251405" r:id="rId6"/>
            </w:object>
          </w:r>
          <w:r>
            <w:t xml:space="preserve">                                                                      </w:t>
          </w:r>
        </w:p>
      </w:tc>
      <w:tc>
        <w:tcPr>
          <w:tcW w:w="4111" w:type="dxa"/>
          <w:shd w:val="clear" w:color="auto" w:fill="auto"/>
          <w:vAlign w:val="center"/>
        </w:tcPr>
        <w:p w14:paraId="1FB6E843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  <w:lang w:eastAsia="es-MX"/>
            </w:rPr>
            <w:drawing>
              <wp:anchor distT="0" distB="0" distL="114300" distR="114300" simplePos="0" relativeHeight="251666432" behindDoc="1" locked="0" layoutInCell="1" allowOverlap="1" wp14:anchorId="6FFF8E71" wp14:editId="3A086A21">
                <wp:simplePos x="0" y="0"/>
                <wp:positionH relativeFrom="page">
                  <wp:posOffset>6580505</wp:posOffset>
                </wp:positionH>
                <wp:positionV relativeFrom="page">
                  <wp:posOffset>8473440</wp:posOffset>
                </wp:positionV>
                <wp:extent cx="861060" cy="838200"/>
                <wp:effectExtent l="0" t="0" r="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F9090A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</w:p>
        <w:p w14:paraId="5ADCA60A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Universidad Intercultural del Estado de Puebla  </w:t>
          </w:r>
        </w:p>
        <w:p w14:paraId="5DDAAC91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sz w:val="16"/>
              <w:szCs w:val="16"/>
            </w:rPr>
          </w:pPr>
        </w:p>
        <w:p w14:paraId="291B15D6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Calle Principal a Lipuntahuaca s/n.</w:t>
          </w:r>
        </w:p>
        <w:p w14:paraId="0F218072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Lipuntahuaca, Huehuetla, Puebla. C.P. 73475 </w:t>
          </w:r>
        </w:p>
        <w:p w14:paraId="134956C1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Movil: 222 356 9937</w:t>
          </w:r>
        </w:p>
        <w:p w14:paraId="7F91EC92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sz w:val="16"/>
              <w:szCs w:val="16"/>
            </w:rPr>
          </w:pPr>
        </w:p>
        <w:p w14:paraId="1C2DA1AA" w14:textId="77777777" w:rsidR="006B798E" w:rsidRDefault="006B798E" w:rsidP="006B798E">
          <w:pPr>
            <w:tabs>
              <w:tab w:val="center" w:pos="4419"/>
              <w:tab w:val="right" w:pos="8838"/>
            </w:tabs>
            <w:spacing w:after="0" w:line="240" w:lineRule="auto"/>
            <w:rPr>
              <w:b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www.uiep.edu.mx</w:t>
          </w:r>
        </w:p>
      </w:tc>
    </w:tr>
  </w:tbl>
  <w:p w14:paraId="143DEFD9" w14:textId="77777777" w:rsidR="006B798E" w:rsidRDefault="006B7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3DD0F" w14:textId="77777777" w:rsidR="00C255B6" w:rsidRDefault="00C255B6" w:rsidP="006B798E">
      <w:pPr>
        <w:spacing w:after="0" w:line="240" w:lineRule="auto"/>
      </w:pPr>
      <w:r>
        <w:separator/>
      </w:r>
    </w:p>
  </w:footnote>
  <w:footnote w:type="continuationSeparator" w:id="0">
    <w:p w14:paraId="0F2397A1" w14:textId="77777777" w:rsidR="00C255B6" w:rsidRDefault="00C255B6" w:rsidP="006B7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45DA" w14:textId="77777777" w:rsidR="006B798E" w:rsidRDefault="006B798E" w:rsidP="006B798E">
    <w:pPr>
      <w:pBdr>
        <w:top w:val="nil"/>
        <w:left w:val="nil"/>
        <w:bottom w:val="nil"/>
        <w:right w:val="nil"/>
        <w:between w:val="nil"/>
      </w:pBdr>
      <w:tabs>
        <w:tab w:val="left" w:pos="4877"/>
      </w:tabs>
      <w:spacing w:after="0" w:line="240" w:lineRule="auto"/>
      <w:rPr>
        <w:rFonts w:ascii="Arial" w:eastAsia="Arial" w:hAnsi="Arial" w:cs="Arial"/>
        <w:b/>
        <w:color w:val="222222"/>
        <w:sz w:val="18"/>
        <w:szCs w:val="18"/>
        <w:highlight w:val="white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hidden="0" allowOverlap="1" wp14:anchorId="4E07299F" wp14:editId="03D4923B">
          <wp:simplePos x="0" y="0"/>
          <wp:positionH relativeFrom="margin">
            <wp:posOffset>5283200</wp:posOffset>
          </wp:positionH>
          <wp:positionV relativeFrom="paragraph">
            <wp:posOffset>1270</wp:posOffset>
          </wp:positionV>
          <wp:extent cx="990600" cy="681990"/>
          <wp:effectExtent l="0" t="0" r="0" b="3810"/>
          <wp:wrapSquare wrapText="bothSides" distT="0" distB="0" distL="114300" distR="114300"/>
          <wp:docPr id="71" name="image5.png" descr="ui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uie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0CFA9044" wp14:editId="037D4857">
          <wp:simplePos x="0" y="0"/>
          <wp:positionH relativeFrom="column">
            <wp:posOffset>2635250</wp:posOffset>
          </wp:positionH>
          <wp:positionV relativeFrom="paragraph">
            <wp:posOffset>20320</wp:posOffset>
          </wp:positionV>
          <wp:extent cx="1895475" cy="663416"/>
          <wp:effectExtent l="0" t="0" r="0" b="3810"/>
          <wp:wrapNone/>
          <wp:docPr id="1" name="Imagen 1" descr="SEP Puebla Logo Vector (.CDR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P Puebla Logo Vector (.CDR) Fre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63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7D900B" w14:textId="77777777" w:rsidR="006B798E" w:rsidRDefault="006B798E" w:rsidP="006B79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B5252C">
      <w:rPr>
        <w:rFonts w:ascii="Arial" w:hAnsi="Arial" w:cs="Arial"/>
        <w:b/>
        <w:noProof/>
        <w:color w:val="222222"/>
        <w:sz w:val="18"/>
        <w:szCs w:val="18"/>
        <w:shd w:val="clear" w:color="auto" w:fill="FFFFFF"/>
        <w:lang w:eastAsia="es-MX"/>
      </w:rPr>
      <w:drawing>
        <wp:anchor distT="0" distB="0" distL="114300" distR="114300" simplePos="0" relativeHeight="251659264" behindDoc="0" locked="0" layoutInCell="1" allowOverlap="1" wp14:anchorId="784CD797" wp14:editId="36F7BF95">
          <wp:simplePos x="0" y="0"/>
          <wp:positionH relativeFrom="margin">
            <wp:align>left</wp:align>
          </wp:positionH>
          <wp:positionV relativeFrom="paragraph">
            <wp:posOffset>64135</wp:posOffset>
          </wp:positionV>
          <wp:extent cx="2179018" cy="45720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uevo S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018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0BB349" w14:textId="77777777" w:rsidR="006B798E" w:rsidRDefault="006B798E" w:rsidP="006B79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8E9E7B0" w14:textId="77777777" w:rsidR="006B798E" w:rsidRDefault="006B798E" w:rsidP="006B79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06A218E" w14:textId="77777777" w:rsidR="006B798E" w:rsidRDefault="006B7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C7CA4"/>
    <w:multiLevelType w:val="hybridMultilevel"/>
    <w:tmpl w:val="C0CCD0A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069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6B1"/>
    <w:rsid w:val="000465AF"/>
    <w:rsid w:val="000614F9"/>
    <w:rsid w:val="000E57D1"/>
    <w:rsid w:val="0015088F"/>
    <w:rsid w:val="00173E83"/>
    <w:rsid w:val="00274B50"/>
    <w:rsid w:val="0032720B"/>
    <w:rsid w:val="00334250"/>
    <w:rsid w:val="00434524"/>
    <w:rsid w:val="004366C9"/>
    <w:rsid w:val="00474486"/>
    <w:rsid w:val="004A7707"/>
    <w:rsid w:val="00532F11"/>
    <w:rsid w:val="00571505"/>
    <w:rsid w:val="006B798E"/>
    <w:rsid w:val="007A2A29"/>
    <w:rsid w:val="007B6783"/>
    <w:rsid w:val="007E03AB"/>
    <w:rsid w:val="007F2BA5"/>
    <w:rsid w:val="00860FF0"/>
    <w:rsid w:val="0089665D"/>
    <w:rsid w:val="009836C3"/>
    <w:rsid w:val="00A066B1"/>
    <w:rsid w:val="00A521F1"/>
    <w:rsid w:val="00B151EF"/>
    <w:rsid w:val="00C255B6"/>
    <w:rsid w:val="00C34BA0"/>
    <w:rsid w:val="00C84C37"/>
    <w:rsid w:val="00CE5674"/>
    <w:rsid w:val="00D4627A"/>
    <w:rsid w:val="00D95B7A"/>
    <w:rsid w:val="00DE4802"/>
    <w:rsid w:val="00EC10AF"/>
    <w:rsid w:val="00ED2126"/>
    <w:rsid w:val="00F5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64D5B"/>
  <w15:docId w15:val="{037DE6EF-67DF-7E47-B8D5-C6D5C594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8E"/>
  </w:style>
  <w:style w:type="paragraph" w:styleId="Piedepgina">
    <w:name w:val="footer"/>
    <w:basedOn w:val="Normal"/>
    <w:link w:val="PiedepginaCar"/>
    <w:uiPriority w:val="99"/>
    <w:unhideWhenUsed/>
    <w:rsid w:val="006B7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8E"/>
  </w:style>
  <w:style w:type="paragraph" w:styleId="Prrafodelista">
    <w:name w:val="List Paragraph"/>
    <w:basedOn w:val="Normal"/>
    <w:uiPriority w:val="34"/>
    <w:qFormat/>
    <w:rsid w:val="00436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inaguilart/Library/Group%20Containers/UBF8T346G9.Office/User%20Content.localized/Templates.localized/Hoja%20membretada%20-Constancia%20Revisor%20Te&#769;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-Constancia Revisor Técnico.dotx</Template>
  <TotalTime>1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Martin Aguilar</cp:lastModifiedBy>
  <cp:revision>2</cp:revision>
  <cp:lastPrinted>2022-04-26T21:47:00Z</cp:lastPrinted>
  <dcterms:created xsi:type="dcterms:W3CDTF">2022-10-14T16:17:00Z</dcterms:created>
  <dcterms:modified xsi:type="dcterms:W3CDTF">2022-10-14T16:17:00Z</dcterms:modified>
</cp:coreProperties>
</file>